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>
      <w:pPr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p>
      <w:pPr>
        <w:jc w:val="center"/>
        <w:rPr>
          <w:rFonts w:ascii="方正小标宋_GBK" w:eastAsia="方正小标宋_GBK" w:cs="方正小标宋_GBK"/>
          <w:bCs/>
          <w:sz w:val="36"/>
          <w:szCs w:val="36"/>
        </w:rPr>
      </w:pP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970"/>
        <w:gridCol w:w="3650"/>
        <w:gridCol w:w="1476"/>
        <w:gridCol w:w="1398"/>
        <w:gridCol w:w="1477"/>
        <w:gridCol w:w="1064"/>
        <w:gridCol w:w="1108"/>
        <w:gridCol w:w="1230"/>
        <w:gridCol w:w="1904"/>
      </w:tblGrid>
      <w:tr>
        <w:tc>
          <w:tcPr>
            <w:tcW w:w="1336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97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关区</w:t>
            </w:r>
          </w:p>
        </w:tc>
        <w:tc>
          <w:tcPr>
            <w:tcW w:w="365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物料申报编号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船舶标号</w:t>
            </w:r>
          </w:p>
        </w:tc>
        <w:tc>
          <w:tcPr>
            <w:tcW w:w="1398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064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108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检查人员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20260802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0222MA05JEM112026000090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UN9656084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L70813A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2026年8月19日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6704、6935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20260804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02223093466984202600070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UN9872975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2605325A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2026年8月19日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6884、6935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20260803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022266613753x2026000001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UN9656084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L70813A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2026年8月19日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6884、6935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20260806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0223MA05W3LX82026000245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UN8908557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091A</w:t>
            </w:r>
          </w:p>
        </w:tc>
        <w:tc>
          <w:tcPr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2026年8月26日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5159、6935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20260805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0222MA05JEM112026000093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UN8908557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091A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2026年8月24日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6935、6944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20260807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0222MA06U27P02026000092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UN9616905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012A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2026年8月27日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6417、6935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20260808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0222MA06U27P02026000093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UN9490832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202601A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2026年8月27日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6417、6935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20260809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02226661174082026000045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UN9897092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V01VC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2026年8月28日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6884、5159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20260810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02226661174082026000046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UN9897092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V01VC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2026年8月28日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6884、5159</w:t>
            </w:r>
          </w:p>
        </w:tc>
      </w:tr>
      <w:tr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20260811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02226661174082026000047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UN9897092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V01VC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2026年8月28日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6884、5159</w:t>
            </w:r>
          </w:p>
        </w:tc>
      </w:tr>
    </w:tbl>
    <w:p>
      <w:pPr>
        <w:jc w:val="center"/>
      </w:pPr>
    </w:p>
    <w:p/>
    <w:p/>
    <w:p>
      <w:pPr>
        <w:tabs>
          <w:tab w:val="left" w:pos="9040"/>
        </w:tabs>
      </w:pPr>
      <w:r>
        <w:tab/>
      </w:r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宋体"/>
    <w:panose1 w:val="00000000000000000000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7">
    <w:name w:val="annotation text"/>
    <w:basedOn w:val="0"/>
    <w:pPr>
      <w:jc w:val="left"/>
    </w:p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431</TotalTime>
  <Application>Yozo_Office</Application>
  <Pages>3</Pages>
  <Words>310</Words>
  <Characters>826</Characters>
  <Lines>160</Lines>
  <Paragraphs>100</Paragraphs>
  <CharactersWithSpaces>826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马超</dc:creator>
  <cp:lastModifiedBy>唐浩友</cp:lastModifiedBy>
  <cp:revision>35</cp:revision>
  <dcterms:created xsi:type="dcterms:W3CDTF">2024-02-20T02:02:00Z</dcterms:created>
  <dcterms:modified xsi:type="dcterms:W3CDTF">2026-09-03T02:01:28Z</dcterms:modified>
</cp:coreProperties>
</file>