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emf"/>
  <Default Extension="bin" ContentType="application/vnd.openxmlformats-officedocument.oleObject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r>
        <w:object>
          <v:shapetype id="_x0000_t75" coordsize="21600,2160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" type="#_x0000_t75" filled="f" stroked="f" style="width:392.4pt;height:386.4pt;" o:ole="">
            <v:stroke color="#000000"/>
            <v:imagedata r:id="rId2" o:title="3147645681606959816937"/>
            <o:lock aspectratio="t"/>
          </v:shape>
          <o:OLEObject Type="Embed" ProgID="Package" ShapeID="_x0000_i1" DrawAspect="Icon" ObjectID="_1393063351" r:id="rId3"/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emf"/><Relationship Id="rId3" Type="http://schemas.openxmlformats.org/officeDocument/2006/relationships/oleObject" Target="embeddings/oleObject1.bin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0</Words>
  <Characters>0</Characters>
  <Lines>1</Lines>
  <Paragraphs>0</Paragraphs>
  <CharactersWithSpaces>0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zy</dc:creator>
  <cp:lastModifiedBy>朱明源</cp:lastModifiedBy>
  <cp:revision>1</cp:revision>
  <dcterms:created xsi:type="dcterms:W3CDTF">2019-11-14T07:02:00Z</dcterms:created>
  <dcterms:modified xsi:type="dcterms:W3CDTF">2020-12-03T01:44:12Z</dcterms:modified>
</cp:coreProperties>
</file>